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-1233805</wp:posOffset>
                </wp:positionH>
                <wp:positionV relativeFrom="paragraph">
                  <wp:posOffset>-901700</wp:posOffset>
                </wp:positionV>
                <wp:extent cx="7738110" cy="10676890"/>
                <wp:effectExtent l="0" t="0" r="15240" b="1016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38110" cy="10676890"/>
                          <a:chOff x="13693" y="303"/>
                          <a:chExt cx="12186" cy="16814"/>
                        </a:xfrm>
                      </wpg:grpSpPr>
                      <pic:pic xmlns:pic="http://schemas.openxmlformats.org/drawingml/2006/picture">
                        <pic:nvPicPr>
                          <pic:cNvPr id="1" name="图片 1" descr="C:\Users\smuser\Desktop\a0e2ae8f8e24410db4dc1e0e8eda3dfb.jpga0e2ae8f8e24410db4dc1e0e8eda3dfb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3693" y="303"/>
                            <a:ext cx="12186" cy="168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图片 3" descr="c87e4ce0bb8d878a354625496164f91f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3384" y="390"/>
                            <a:ext cx="2228" cy="22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7.15pt;margin-top:-71pt;height:840.7pt;width:609.3pt;z-index:-251654144;mso-width-relative:page;mso-height-relative:page;" coordorigin="13693,303" coordsize="12186,16814" o:gfxdata="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Hm/xC/5DFt/1x/rXV+Dv+RX&#10;s/o//oZrlPiF/wAhi2/64/1rq/B3/Ir2f0f/ANDNbz/hI8fDf8jCp/XY3aKKKwPYCiiigAooooAK&#10;KKKACiiigAooooAKKKKACiiigCOJdkYB/GooR5krSenAqSbd5Z20sK7IgCOe9AElFFFABRRRQAUU&#10;UUAFFFFABRRRQAUUUUAFZniD/kAX3/XFv5Vp1meIP+QBff8AXFv5U47ozrfw5ej/ACZ5/wCBf+Rm&#10;T/rm/wDKvU68s8C/8jMn/XN/5V6nWtf4zz8o/wB3+b/QKKKKxPU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wtb8LWuuXKTzzSoyLtAQjH8q0dL06PStPis4mZkjzgt1OTn+tW&#10;WkVDhmUH3NKrBhkEEe1U5NqxlGjTjNzS95jqKKKk1CiiigAooooAKKKKACiiigAooooAKKKKACii&#10;igAooooAKKKKACiiigAooooAKKKKACiiigAooozQAVT1S1e9025tkIDSxlAT0Gatk460nmLnGRmg&#10;UoqSaZx/hzwjd6Pq63c08ToEZSFBzzXZUgOe1LVSk5O7MqFCFCPJDYKKKKk2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ByXinxRd6HfRQQQQurx7iXznr7VpaF&#10;fyapZQXkqKryZyFzjgkf0rkviF/yGLb/AK4/1rqPB0a/8I3Zv3w//oRraUUqaZ5lCtUljJ029F0+&#10;46AUUUViemFFFFABRRRQAUUUUAFFFFABRRRQAUUUUAFFFFABRTBKh6MKfmgAoozRQAUUUUAFFFFA&#10;BRRRQAUUUUAFFFFABVe+ulsrOa5YFliQsQO+KsVmeIP+QBff9cW/lTWrIqNxg2uxn6P4vttY1BbO&#10;KCVHKlstjHFdHXlngX/kZk/65v8Ayr1OrqxUZWRyZfXnXo8897hRRRWZ3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GtGrHLKCfcUqqFGAAB6CsHW/FNtod&#10;0kE0Mjs67gUx61paVqKarp8V5GrKkmcBuowcf0qnFpXMo1qcpumn7yLtFFFSahRRRQAUUUUAFFFF&#10;ABRRRQAUUUUAFFFFABRRRQAUUUUAFFFFABRRRQAUUUUAFFFFABRRRQAUUUUAFRzwJcQvDKgeNxhl&#10;PcVJUU88dtC80rBY0G5mPYUCdralOz0LTbC4E9tZxRSgY3KOcVo1mWWv6ZqFwILW7SWUjO0Z6Vp0&#10;3fqRS9ny/u7W8gooopGg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Hm/wAQ&#10;v+Qxbf8AXH+tdX4O/wCRXs/o/wD6Ga5T4hf8hi2/64/1rq/B3/Ir2f0f/wBDNbz/AISPHw3+/wBT&#10;+uxu0UUVgewFFFFABRRRQAUUUUAFFFFABRRRQAUUUUAFFFFABRRRQAUUUUAFFFFABRRRQAUUUUAF&#10;FFFABRRRQAVmeIP+QDff9cW/lWnWZ4g/5AF9/wBcW/lTjujOt/Dl6P8AJnn/AIF/5GZP+ub/AMq9&#10;TryzwL/yMyf9c3/lXqda1/jPPyj/AHf5v9AooorE9Q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hfGujahqOpwSWls8qLFtJGODmui8MWs1noFtBcRmOVA25T2+Ymtiirc24qJ&#10;y08LGFaVZPVhRRRUHUFFFFABRRRQAUUUUAFFFFABRRRQAUUUUAFFFFABRRRQAUUUUAFFFFABRRRQ&#10;AUUUUAFFFFABRRRQAVmeIAToN8ACT5LdPpWnSEA9RmmnZkzjzRce55d4GVh4mQlSP3b9R7V6lSYH&#10;oKWqqT53c58Jhvq9PkvcKKKKg6g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EyKXNcH421bUNP1OCO0upIUaLcQvc5rpPC9x&#10;Nd+H7ae4kMkr7ssep+Y1bg1FSOWniozrSopao2KKKKg6gooooAKKKKACiiigAooooAKKKKACiiig&#10;AooooAKKKKACiiigAooooAKKKKACiiigAqvct8oX1qxVKdt0pA7cCgCW2XClvWrFNQBUC+lVJJWM&#10;hIJABxxQBdpCqk5IGajik8wtxwO9V9Wu3sdMubmMAvFGWAPTNFrilJRTb6FzApa4rw34svtY1hbS&#10;eKFYyhbKg54rtaqUXF2ZlQrwrx54bBRRRUmw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Tj2o4rhfG2r6hp2pwx2l1JCjRbiFx1zXR+F7ma88P2s9xIZJXDZY9ThiKtwaipHLTxUZ1p&#10;UUtUbFFFFQdQUUUUAFFFFABRRRQAUUUUAV7k/Ioz1NJECZiSMEDmi55dBmltujHOeaALFFRSTLGQ&#10;D1pFuIycZINAE1FICCMg0UALRRRQAUUUUAFFFFABRRRQAUUUUAFFFFABRRRQAUhGaWqeqXT2WmXN&#10;zGAXijLAHpkUbilJRTbLYGKWuL8N+LL3V9XW0nihVCjNlM54/Gu0qpRcXZmVCvCvHnhsFFFFSb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XCeNtX1DT9TgjtLqSFGiyQvc5ro/C9zNd+H7We4kaSVg25m6n5iKtwaipHLTxUZ1pUUtU&#10;bFFFFQdQUUUUAFFFFABRRRQAUUUUAFFFFABRRRQAUUUUAFFFFABRRRQAUUUUAFFFFABRRRQAUUUU&#10;AFFFFABRRVPVLqSy025uYwC0UZcBumRQhSkopt9C5RXF+G/F19rGsLaTxQLGUZsoCDx9TXaVUouL&#10;szKhXhXjzw2CiiipNg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PN/iF/yG&#10;Lb/rj/Wur8Hf8ivZ/R//AEM1ynxC/wCQxbf9cf611fg7/kV7P6P/AOhmt5/wkePhv9/qf12N2iii&#10;sD2AooooAKKKKACiiigAooooAKKKKACiiigAooooAKKKKACiiigAooooAKKKKACiiigAooooAKKK&#10;KACszxB/yAL7/ri38q06zPEH/IAvv+uLfypx3RnW/hy9H+TPP/Av/IzJ/wBc3/lXqdeWeBf+RmT/&#10;AK5v/KvU61r/ABnn5R/u/wA3+gUUUVieo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">
                <o:lock v:ext="edit" aspectratio="f"/>
                <v:shape id="_x0000_s1026" o:spid="_x0000_s1026" o:spt="75" alt="C:\Users\smuser\Desktop\a0e2ae8f8e24410db4dc1e0e8eda3dfb.jpga0e2ae8f8e24410db4dc1e0e8eda3dfb" type="#_x0000_t75" style="position:absolute;left:13693;top:303;height:16814;width:12186;" filled="f" o:preferrelative="t" stroked="f" coordsize="21600,21600" o:gfxdata="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">
                  <v:fill on="f" focussize="0,0"/>
                  <v:stroke on="f"/>
                  <v:imagedata r:id="rId4" o:title=""/>
                  <o:lock v:ext="edit" aspectratio="t"/>
                </v:shape>
                <v:shape id="_x0000_s1026" o:spid="_x0000_s1026" o:spt="75" alt="c87e4ce0bb8d878a354625496164f91f" type="#_x0000_t75" style="position:absolute;left:23384;top:390;height:2211;width:2228;" filled="f" o:preferrelative="t" stroked="f" coordsize="21600,21600" o:gfxdata="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6mOjCb0AAADaAAAADwAAAAAAAAABACAAAAA4AAAAZHJzL2Rvd25yZXYu&#10;eG1sUEsBAhQAFAAAAAgAh07iQDMvBZ47AAAAOQAAABAAAAAAAAAAAQAgAAAAIgEAAGRycy9zaGFw&#10;ZXhtbC54bWxQSwUGAAAAAAYABgBbAQAAzAMAAAAA&#10;">
                  <v:fill on="f" focussize="0,0"/>
                  <v:stroke on="f"/>
                  <v:imagedata r:id="rId5" o:title=""/>
                  <o:lock v:ext="edit" aspectratio="t"/>
                </v:shape>
              </v:group>
            </w:pict>
          </mc:Fallback>
        </mc:AlternateContent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ascii="仿宋" w:hAnsi="仿宋" w:eastAsia="仿宋" w:cs="仿宋"/>
          <w:b/>
          <w:bCs/>
          <w:color w:val="auto"/>
          <w:sz w:val="52"/>
          <w:szCs w:val="7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52"/>
          <w:szCs w:val="72"/>
          <w:lang w:val="en-US" w:eastAsia="zh-CN"/>
        </w:rPr>
        <w:t>暑 假 寄 语</w:t>
      </w:r>
    </w:p>
    <w:p>
      <w:pPr>
        <w:jc w:val="center"/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</w:pP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暑假欢乐而至，让我们以“臻美”之名幸福开启！</w:t>
      </w: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井润五美，全面发展！这个暑假让我们以“美的心灵”亲近文化，以“美的慧质”博览众长，以“美的体魄”健康成长，以“美的眼光”发现美好，以“美的创意”畅享生活！</w:t>
      </w: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祝愿井安少年在暑假期能拓宽视野，探索实践，愉悦身心，收获快乐，健康成长！</w:t>
      </w: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更期盼：暑假归来，我们更美好！</w:t>
      </w: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b/>
          <w:bCs/>
          <w:color w:val="auto"/>
          <w:sz w:val="56"/>
          <w:szCs w:val="96"/>
          <w:lang w:val="en-US" w:eastAsia="zh-CN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-1233805</wp:posOffset>
            </wp:positionH>
            <wp:positionV relativeFrom="paragraph">
              <wp:posOffset>-901700</wp:posOffset>
            </wp:positionV>
            <wp:extent cx="7738110" cy="10676890"/>
            <wp:effectExtent l="0" t="0" r="8890" b="16510"/>
            <wp:wrapNone/>
            <wp:docPr id="12" name="图片 12" descr="C:\Users\smuser\Desktop\a0e2ae8f8e24410db4dc1e0e8eda3dfb.jpga0e2ae8f8e24410db4dc1e0e8eda3d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\Users\smuser\Desktop\a0e2ae8f8e24410db4dc1e0e8eda3dfb.jpga0e2ae8f8e24410db4dc1e0e8eda3dfb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3811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/>
          <w:color w:val="auto"/>
          <w:sz w:val="56"/>
          <w:szCs w:val="96"/>
          <w:lang w:val="en-US" w:eastAsia="zh-CN"/>
        </w:rPr>
        <w:t>目  录</w:t>
      </w:r>
    </w:p>
    <w:p>
      <w:pPr>
        <w:numPr>
          <w:ilvl w:val="0"/>
          <w:numId w:val="0"/>
        </w:numPr>
        <w:ind w:leftChars="0"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（一）美的心灵：家国情怀  真实善良</w:t>
      </w:r>
    </w:p>
    <w:p>
      <w:pPr>
        <w:numPr>
          <w:ilvl w:val="0"/>
          <w:numId w:val="0"/>
        </w:numPr>
        <w:ind w:leftChars="0" w:firstLine="1285" w:firstLineChars="400"/>
        <w:jc w:val="both"/>
        <w:rPr>
          <w:rFonts w:hint="default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1.星语“心”愿 —— 五育润心向阳长</w:t>
      </w:r>
    </w:p>
    <w:p>
      <w:pPr>
        <w:numPr>
          <w:ilvl w:val="0"/>
          <w:numId w:val="0"/>
        </w:numPr>
        <w:ind w:leftChars="0" w:firstLine="1285" w:firstLineChars="400"/>
        <w:jc w:val="both"/>
        <w:rPr>
          <w:rFonts w:hint="default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2.“德”才兼备 —— 我爱祖国我爱党</w:t>
      </w:r>
    </w:p>
    <w:p>
      <w:pPr>
        <w:numPr>
          <w:ilvl w:val="0"/>
          <w:numId w:val="0"/>
        </w:numPr>
        <w:ind w:firstLine="1285" w:firstLineChars="4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3.余“音”绕梁 —— 红歌声声表真情</w:t>
      </w:r>
    </w:p>
    <w:p>
      <w:pPr>
        <w:numPr>
          <w:ilvl w:val="0"/>
          <w:numId w:val="0"/>
        </w:num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（二）美的慧质：静学多思  知书达理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 xml:space="preserve">        4.“语”众不同 —— 腹有诗书气自华</w:t>
      </w:r>
    </w:p>
    <w:p>
      <w:pPr>
        <w:numPr>
          <w:ilvl w:val="0"/>
          <w:numId w:val="0"/>
        </w:numPr>
        <w:ind w:leftChars="0" w:firstLine="1285" w:firstLineChars="4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5.“数”我精彩 —— 数学王国真奇妙</w:t>
      </w:r>
    </w:p>
    <w:p>
      <w:pPr>
        <w:numPr>
          <w:ilvl w:val="0"/>
          <w:numId w:val="0"/>
        </w:numPr>
        <w:ind w:leftChars="0" w:firstLine="1285" w:firstLineChars="400"/>
        <w:jc w:val="both"/>
        <w:rPr>
          <w:rFonts w:hint="default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6.落“英”缤纷 —— HAPPY EVERY DAR</w:t>
      </w:r>
    </w:p>
    <w:p>
      <w:pPr>
        <w:numPr>
          <w:ilvl w:val="0"/>
          <w:numId w:val="0"/>
        </w:numPr>
        <w:ind w:leftChars="0"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（三）美的体魄：坚恒意志  健康自信</w:t>
      </w:r>
    </w:p>
    <w:p>
      <w:pPr>
        <w:numPr>
          <w:ilvl w:val="0"/>
          <w:numId w:val="0"/>
        </w:numPr>
        <w:ind w:firstLine="1285" w:firstLineChars="400"/>
        <w:jc w:val="both"/>
        <w:rPr>
          <w:rFonts w:hint="default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7.身“体”力行 —— 健康运动每一天</w:t>
      </w:r>
    </w:p>
    <w:p>
      <w:pPr>
        <w:numPr>
          <w:ilvl w:val="0"/>
          <w:numId w:val="0"/>
        </w:numPr>
        <w:ind w:leftChars="0" w:firstLine="1285" w:firstLineChars="400"/>
        <w:jc w:val="both"/>
        <w:rPr>
          <w:rFonts w:hint="default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8.笃“信”好学 —— 科技创新每一刻</w:t>
      </w:r>
    </w:p>
    <w:p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 xml:space="preserve">    （四）美的眼光：悦纳欣赏  优雅豁达</w:t>
      </w:r>
    </w:p>
    <w:p>
      <w:pPr>
        <w:numPr>
          <w:ilvl w:val="0"/>
          <w:numId w:val="0"/>
        </w:numPr>
        <w:ind w:firstLine="1285" w:firstLineChars="400"/>
        <w:jc w:val="both"/>
        <w:rPr>
          <w:rFonts w:hint="default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9.“美”轮美奂 —— 变废为宝生态美</w:t>
      </w:r>
    </w:p>
    <w:p>
      <w:pPr>
        <w:numPr>
          <w:ilvl w:val="0"/>
          <w:numId w:val="0"/>
        </w:numPr>
        <w:ind w:firstLine="1285" w:firstLineChars="4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10.“美”好行程 —— 好山好水好风光</w:t>
      </w: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（五）美的创意：多维思考  畅享生活</w:t>
      </w:r>
    </w:p>
    <w:p>
      <w:pPr>
        <w:numPr>
          <w:ilvl w:val="0"/>
          <w:numId w:val="0"/>
        </w:numPr>
        <w:ind w:leftChars="0" w:firstLine="1285" w:firstLineChars="400"/>
        <w:jc w:val="both"/>
        <w:rPr>
          <w:rFonts w:hint="default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11.“科”创精神 —— 感受呼吸与消化</w:t>
      </w:r>
    </w:p>
    <w:p>
      <w:pPr>
        <w:numPr>
          <w:ilvl w:val="0"/>
          <w:numId w:val="0"/>
        </w:numPr>
        <w:ind w:leftChars="0" w:firstLine="1285" w:firstLineChars="4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12.“劳”逸结合 —— 争做劳动小能手</w:t>
      </w:r>
    </w:p>
    <w:p>
      <w:pPr>
        <w:numPr>
          <w:ilvl w:val="0"/>
          <w:numId w:val="0"/>
        </w:numPr>
        <w:ind w:firstLine="643" w:firstLineChars="200"/>
        <w:jc w:val="both"/>
        <w:rPr>
          <w:rFonts w:hint="default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 xml:space="preserve">    暑假生活回顾</w:t>
      </w:r>
    </w:p>
    <w:p>
      <w:pPr>
        <w:numPr>
          <w:ilvl w:val="0"/>
          <w:numId w:val="0"/>
        </w:numPr>
        <w:ind w:leftChars="0" w:firstLine="1285" w:firstLineChars="4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 xml:space="preserve">结束语     </w:t>
      </w:r>
    </w:p>
    <w:p>
      <w:pPr>
        <w:numPr>
          <w:ilvl w:val="0"/>
          <w:numId w:val="0"/>
        </w:numPr>
        <w:ind w:leftChars="0" w:firstLine="1285" w:firstLineChars="4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numPr>
          <w:ilvl w:val="0"/>
          <w:numId w:val="0"/>
        </w:numPr>
        <w:ind w:leftChars="0" w:firstLine="1285" w:firstLineChars="4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default" w:ascii="仿宋" w:hAnsi="仿宋" w:eastAsia="仿宋" w:cs="仿宋"/>
          <w:b/>
          <w:bCs/>
          <w:color w:val="C00000"/>
          <w:sz w:val="32"/>
          <w:szCs w:val="40"/>
          <w:lang w:val="en-US"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-1233805</wp:posOffset>
            </wp:positionH>
            <wp:positionV relativeFrom="paragraph">
              <wp:posOffset>-901700</wp:posOffset>
            </wp:positionV>
            <wp:extent cx="7738110" cy="10676890"/>
            <wp:effectExtent l="0" t="0" r="8890" b="16510"/>
            <wp:wrapNone/>
            <wp:docPr id="13" name="图片 13" descr="C:\Users\smuser\Desktop\a0e2ae8f8e24410db4dc1e0e8eda3dfb.jpga0e2ae8f8e24410db4dc1e0e8eda3d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smuser\Desktop\a0e2ae8f8e24410db4dc1e0e8eda3dfb.jpga0e2ae8f8e24410db4dc1e0e8eda3dfb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3811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11.“科”创精神 —— 感受呼吸与消化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亲爱的同学们，我们的身体每天都在进行许多神奇的活动，比如呼吸和消化。这个暑假，我们将一起探索呼吸和消化的奥秘，发现身体的神奇之处。准备好了吗？让我们开启这段奇妙的探险之旅吧！！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ragraph">
                  <wp:posOffset>376555</wp:posOffset>
                </wp:positionV>
                <wp:extent cx="5080635" cy="2442210"/>
                <wp:effectExtent l="6350" t="6350" r="18415" b="15240"/>
                <wp:wrapNone/>
                <wp:docPr id="4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82370" y="3263265"/>
                          <a:ext cx="5080635" cy="244221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4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.2pt;margin-top:29.65pt;height:192.3pt;width:400.05pt;z-index:251663360;v-text-anchor:middle;mso-width-relative:page;mso-height-relative:page;" filled="f" stroked="t" coordsize="21600,21600" arcsize="0.166666666666667" o:gfxdata="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BYAAABkcnMvUEsBAhQAFAAAAAgAh07iQB77HGDWAAAACQEAAA8AAAAAAAAAAQAgAAAAOAAAAGRy&#10;cy9kb3ducmV2LnhtbFBLAQIUABQAAAAIAIdO4kBvaYBynAIAAAYFAAAOAAAAAAAAAAEAIAAAADsB&#10;AABkcnMvZTJvRG9jLnhtbFBLBQYAAAAABgAGAFkBAABJBgAAAAA=&#10;">
                <v:fill on="f" focussize="0,0"/>
                <v:stroke weight="1pt" color="#7F6000 [1607]" miterlimit="8" joinstyle="miter" dashstyle="1 1"/>
                <v:imagedata o:title=""/>
                <o:lock v:ext="edit" aspectratio="f"/>
              </v:roundrect>
            </w:pict>
          </mc:Fallback>
        </mc:AlternateConten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default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3121025</wp:posOffset>
            </wp:positionH>
            <wp:positionV relativeFrom="paragraph">
              <wp:posOffset>355600</wp:posOffset>
            </wp:positionV>
            <wp:extent cx="2832735" cy="2832735"/>
            <wp:effectExtent l="0" t="0" r="0" b="0"/>
            <wp:wrapNone/>
            <wp:docPr id="15" name="图片 15" descr="/private/var/folders/07/2xhd241n7_7_9t04b7l3c5m40000gn/T/com.kingsoft.wpsoffice.mac/kaimatting/20240611200610/output_aiMatting_20240611200612.pngoutput_aiMatting_20240611200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/private/var/folders/07/2xhd241n7_7_9t04b7l3c5m40000gn/T/com.kingsoft.wpsoffice.mac/kaimatting/20240611200610/output_aiMatting_20240611200612.pngoutput_aiMatting_202406112006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32735" cy="2832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我的目标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□了解呼吸和消化的基本原理和过程。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□学习进行简单的科学实验和观察。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□培养科学探究精神和动手能力。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default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□其他：_________________________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both"/>
        <w:rPr>
          <w:rFonts w:hint="default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一、感受呼吸</w: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3850005</wp:posOffset>
            </wp:positionH>
            <wp:positionV relativeFrom="paragraph">
              <wp:posOffset>361315</wp:posOffset>
            </wp:positionV>
            <wp:extent cx="1142365" cy="1133475"/>
            <wp:effectExtent l="0" t="0" r="635" b="9525"/>
            <wp:wrapSquare wrapText="bothSides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rcRect r="5564" b="3252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113347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1.观看视频呼吸的基础知识：</w:t>
      </w: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 xml:space="preserve">我认识到呼吸是这样的：  </w:t>
      </w: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______________________________________</w:t>
      </w: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______________________________________</w:t>
      </w: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_________________________________________________</w: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1882775</wp:posOffset>
            </wp:positionH>
            <wp:positionV relativeFrom="paragraph">
              <wp:posOffset>385445</wp:posOffset>
            </wp:positionV>
            <wp:extent cx="1412240" cy="1934845"/>
            <wp:effectExtent l="0" t="0" r="10160" b="20955"/>
            <wp:wrapNone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2240" cy="193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321945</wp:posOffset>
                </wp:positionV>
                <wp:extent cx="5080635" cy="2073910"/>
                <wp:effectExtent l="6350" t="6350" r="18415" b="27940"/>
                <wp:wrapNone/>
                <wp:docPr id="7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635" cy="207391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4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5pt;margin-top:25.35pt;height:163.3pt;width:400.05pt;z-index:251666432;v-text-anchor:middle;mso-width-relative:page;mso-height-relative:page;" filled="f" stroked="t" coordsize="21600,21600" arcsize="0.166666666666667" o:gfxdata="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BYAAABkcnMvUEsB&#10;AhQAFAAAAAgAh07iQE7Eu2/WAAAACQEAAA8AAAAAAAAAAQAgAAAAOAAAAGRycy9kb3ducmV2Lnht&#10;bFBLAQIUABQAAAAIAIdO4kDfAAXgkAIAAPoEAAAOAAAAAAAAAAEAIAAAADsBAABkcnMvZTJvRG9j&#10;LnhtbFBLBQYAAAAABgAGAFkBAAA9BgAAAAA=&#10;">
                <v:fill on="f" focussize="0,0"/>
                <v:stroke weight="1pt" color="#7F6000 [1607]" miterlimit="8" joinstyle="miter" dashstyle="1 1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画一张简图，画出你了解的呼吸结构</w:t>
      </w:r>
    </w:p>
    <w:p>
      <w:pPr>
        <w:numPr>
          <w:ilvl w:val="0"/>
          <w:numId w:val="0"/>
        </w:numPr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-1121410</wp:posOffset>
            </wp:positionH>
            <wp:positionV relativeFrom="paragraph">
              <wp:posOffset>-900430</wp:posOffset>
            </wp:positionV>
            <wp:extent cx="7738110" cy="10676890"/>
            <wp:effectExtent l="0" t="0" r="8890" b="16510"/>
            <wp:wrapNone/>
            <wp:docPr id="14" name="图片 14" descr="C:\Users\smuser\Desktop\a0e2ae8f8e24410db4dc1e0e8eda3dfb.jpga0e2ae8f8e24410db4dc1e0e8eda3d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smuser\Desktop\a0e2ae8f8e24410db4dc1e0e8eda3dfb.jpga0e2ae8f8e24410db4dc1e0e8eda3dfb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3811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2.测量呼吸频率：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找一个安静的地方，在不同的活动后记录呼吸。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请家长帮忙计时1分钟，记录你在1分钟内呼吸的次数。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多次尝试，记录每次的结果。</w:t>
      </w:r>
    </w:p>
    <w:p>
      <w:pPr>
        <w:numPr>
          <w:ilvl w:val="0"/>
          <w:numId w:val="0"/>
        </w:numPr>
        <w:ind w:firstLine="2800" w:firstLineChars="1000"/>
        <w:jc w:val="left"/>
        <w:rPr>
          <w:rFonts w:hint="default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我的呼吸记录表   日期：____________</w:t>
      </w:r>
    </w:p>
    <w:tbl>
      <w:tblPr>
        <w:tblStyle w:val="5"/>
        <w:tblpPr w:leftFromText="180" w:rightFromText="180" w:vertAnchor="text" w:horzAnchor="page" w:tblpXSpec="center" w:tblpY="213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0"/>
        <w:gridCol w:w="2680"/>
        <w:gridCol w:w="2680"/>
      </w:tblGrid>
      <w:tr>
        <w:trPr>
          <w:trHeight w:val="90" w:hRule="atLeast"/>
          <w:jc w:val="center"/>
        </w:trPr>
        <w:tc>
          <w:tcPr>
            <w:tcW w:w="2680" w:type="dxa"/>
            <w:tcBorders>
              <w:top w:val="double" w:color="75BD42" w:sz="4" w:space="0"/>
              <w:left w:val="double" w:color="75BD42" w:sz="4" w:space="0"/>
              <w:bottom w:val="single" w:color="75BD42" w:sz="4" w:space="0"/>
              <w:right w:val="single" w:color="75BD42" w:sz="4" w:space="0"/>
              <w:tl2br w:val="nil"/>
            </w:tcBorders>
            <w:shd w:val="clear" w:color="auto" w:fill="FFFFFF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次数</w:t>
            </w:r>
          </w:p>
        </w:tc>
        <w:tc>
          <w:tcPr>
            <w:tcW w:w="2680" w:type="dxa"/>
            <w:tcBorders>
              <w:top w:val="double" w:color="75BD42" w:sz="4" w:space="0"/>
              <w:left w:val="single" w:color="75BD42" w:sz="4" w:space="0"/>
              <w:bottom w:val="single" w:color="75BD42" w:sz="4" w:space="0"/>
              <w:right w:val="single" w:color="75BD42" w:sz="4" w:space="0"/>
            </w:tcBorders>
            <w:shd w:val="clear" w:color="auto" w:fill="FFFFFF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活动</w:t>
            </w:r>
          </w:p>
        </w:tc>
        <w:tc>
          <w:tcPr>
            <w:tcW w:w="2680" w:type="dxa"/>
            <w:tcBorders>
              <w:top w:val="double" w:color="75BD42" w:sz="4" w:space="0"/>
              <w:left w:val="single" w:color="75BD42" w:sz="4" w:space="0"/>
              <w:bottom w:val="single" w:color="75BD42" w:sz="4" w:space="0"/>
              <w:right w:val="double" w:color="75BD42" w:sz="4" w:space="0"/>
            </w:tcBorders>
            <w:shd w:val="clear" w:color="auto" w:fill="FFFFFF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呼吸次数/分钟</w:t>
            </w:r>
          </w:p>
        </w:tc>
      </w:tr>
      <w:tr>
        <w:trPr>
          <w:trHeight w:val="645" w:hRule="atLeast"/>
          <w:jc w:val="center"/>
        </w:trPr>
        <w:tc>
          <w:tcPr>
            <w:tcW w:w="2680" w:type="dxa"/>
            <w:tcBorders>
              <w:top w:val="single" w:color="75BD42" w:sz="4" w:space="0"/>
              <w:left w:val="double" w:color="75BD42" w:sz="4" w:space="0"/>
              <w:bottom w:val="single" w:color="75BD42" w:sz="4" w:space="0"/>
              <w:right w:val="single" w:color="75BD42" w:sz="4" w:space="0"/>
            </w:tcBorders>
            <w:shd w:val="clear" w:color="auto" w:fill="FFFFFF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80" w:type="dxa"/>
            <w:tcBorders>
              <w:top w:val="single" w:color="75BD42" w:sz="4" w:space="0"/>
              <w:left w:val="single" w:color="75BD42" w:sz="4" w:space="0"/>
              <w:bottom w:val="single" w:color="75BD42" w:sz="4" w:space="0"/>
              <w:right w:val="single" w:color="75BD42" w:sz="4" w:space="0"/>
            </w:tcBorders>
            <w:shd w:val="clear" w:color="auto" w:fill="FFFFFF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80" w:type="dxa"/>
            <w:tcBorders>
              <w:top w:val="single" w:color="75BD42" w:sz="4" w:space="0"/>
              <w:left w:val="single" w:color="75BD42" w:sz="4" w:space="0"/>
              <w:bottom w:val="single" w:color="75BD42" w:sz="4" w:space="0"/>
              <w:right w:val="double" w:color="75BD42" w:sz="4" w:space="0"/>
            </w:tcBorders>
            <w:shd w:val="clear" w:color="auto" w:fill="FFFFFF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rPr>
          <w:trHeight w:val="645" w:hRule="atLeast"/>
          <w:jc w:val="center"/>
        </w:trPr>
        <w:tc>
          <w:tcPr>
            <w:tcW w:w="2680" w:type="dxa"/>
            <w:tcBorders>
              <w:top w:val="single" w:color="75BD42" w:sz="4" w:space="0"/>
              <w:left w:val="double" w:color="75BD42" w:sz="4" w:space="0"/>
              <w:bottom w:val="single" w:color="75BD42" w:sz="4" w:space="0"/>
              <w:right w:val="single" w:color="75BD42" w:sz="4" w:space="0"/>
            </w:tcBorders>
            <w:shd w:val="clear" w:color="auto" w:fill="FFFFFF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80" w:type="dxa"/>
            <w:tcBorders>
              <w:top w:val="single" w:color="75BD42" w:sz="4" w:space="0"/>
              <w:left w:val="single" w:color="75BD42" w:sz="4" w:space="0"/>
              <w:bottom w:val="single" w:color="75BD42" w:sz="4" w:space="0"/>
              <w:right w:val="single" w:color="75BD42" w:sz="4" w:space="0"/>
            </w:tcBorders>
            <w:shd w:val="clear" w:color="auto" w:fill="FFFFFF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80" w:type="dxa"/>
            <w:tcBorders>
              <w:top w:val="single" w:color="75BD42" w:sz="4" w:space="0"/>
              <w:left w:val="single" w:color="75BD42" w:sz="4" w:space="0"/>
              <w:bottom w:val="single" w:color="75BD42" w:sz="4" w:space="0"/>
              <w:right w:val="double" w:color="75BD42" w:sz="4" w:space="0"/>
            </w:tcBorders>
            <w:shd w:val="clear" w:color="auto" w:fill="FFFFFF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rPr>
          <w:trHeight w:val="645" w:hRule="atLeast"/>
          <w:jc w:val="center"/>
        </w:trPr>
        <w:tc>
          <w:tcPr>
            <w:tcW w:w="2680" w:type="dxa"/>
            <w:tcBorders>
              <w:top w:val="single" w:color="75BD42" w:sz="4" w:space="0"/>
              <w:left w:val="double" w:color="75BD42" w:sz="4" w:space="0"/>
              <w:bottom w:val="single" w:color="75BD42" w:sz="4" w:space="0"/>
              <w:right w:val="single" w:color="75BD42" w:sz="4" w:space="0"/>
            </w:tcBorders>
            <w:shd w:val="clear" w:color="auto" w:fill="FFFFFF"/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680" w:type="dxa"/>
            <w:tcBorders>
              <w:top w:val="single" w:color="75BD42" w:sz="4" w:space="0"/>
              <w:left w:val="single" w:color="75BD42" w:sz="4" w:space="0"/>
              <w:bottom w:val="single" w:color="75BD42" w:sz="4" w:space="0"/>
              <w:right w:val="single" w:color="75BD42" w:sz="4" w:space="0"/>
            </w:tcBorders>
            <w:shd w:val="clear" w:color="auto" w:fill="FFFFFF"/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680" w:type="dxa"/>
            <w:tcBorders>
              <w:top w:val="single" w:color="75BD42" w:sz="4" w:space="0"/>
              <w:left w:val="single" w:color="75BD42" w:sz="4" w:space="0"/>
              <w:bottom w:val="single" w:color="75BD42" w:sz="4" w:space="0"/>
              <w:right w:val="double" w:color="75BD42" w:sz="4" w:space="0"/>
            </w:tcBorders>
            <w:shd w:val="clear" w:color="auto" w:fill="FFFFFF"/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>
        <w:trPr>
          <w:trHeight w:val="645" w:hRule="atLeast"/>
          <w:jc w:val="center"/>
        </w:trPr>
        <w:tc>
          <w:tcPr>
            <w:tcW w:w="2680" w:type="dxa"/>
            <w:tcBorders>
              <w:top w:val="single" w:color="75BD42" w:sz="4" w:space="0"/>
              <w:left w:val="double" w:color="75BD42" w:sz="4" w:space="0"/>
              <w:bottom w:val="single" w:color="75BD42" w:sz="4" w:space="0"/>
              <w:right w:val="single" w:color="75BD42" w:sz="4" w:space="0"/>
            </w:tcBorders>
            <w:shd w:val="clear" w:color="auto" w:fill="FFFFFF"/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680" w:type="dxa"/>
            <w:tcBorders>
              <w:top w:val="single" w:color="75BD42" w:sz="4" w:space="0"/>
              <w:left w:val="single" w:color="75BD42" w:sz="4" w:space="0"/>
              <w:bottom w:val="single" w:color="75BD42" w:sz="4" w:space="0"/>
              <w:right w:val="single" w:color="75BD42" w:sz="4" w:space="0"/>
            </w:tcBorders>
            <w:shd w:val="clear" w:color="auto" w:fill="FFFFFF"/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680" w:type="dxa"/>
            <w:tcBorders>
              <w:top w:val="single" w:color="75BD42" w:sz="4" w:space="0"/>
              <w:left w:val="single" w:color="75BD42" w:sz="4" w:space="0"/>
              <w:bottom w:val="single" w:color="75BD42" w:sz="4" w:space="0"/>
              <w:right w:val="double" w:color="75BD42" w:sz="4" w:space="0"/>
            </w:tcBorders>
            <w:shd w:val="clear" w:color="auto" w:fill="FFFFFF"/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>
        <w:trPr>
          <w:trHeight w:val="645" w:hRule="atLeast"/>
          <w:jc w:val="center"/>
        </w:trPr>
        <w:tc>
          <w:tcPr>
            <w:tcW w:w="2680" w:type="dxa"/>
            <w:tcBorders>
              <w:top w:val="single" w:color="75BD42" w:sz="4" w:space="0"/>
              <w:left w:val="double" w:color="75BD42" w:sz="4" w:space="0"/>
              <w:bottom w:val="single" w:color="75BD42" w:sz="4" w:space="0"/>
              <w:right w:val="single" w:color="75BD42" w:sz="4" w:space="0"/>
            </w:tcBorders>
            <w:shd w:val="clear" w:color="auto" w:fill="FFFFFF"/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680" w:type="dxa"/>
            <w:tcBorders>
              <w:top w:val="single" w:color="75BD42" w:sz="4" w:space="0"/>
              <w:left w:val="single" w:color="75BD42" w:sz="4" w:space="0"/>
              <w:bottom w:val="single" w:color="75BD42" w:sz="4" w:space="0"/>
              <w:right w:val="single" w:color="75BD42" w:sz="4" w:space="0"/>
            </w:tcBorders>
            <w:shd w:val="clear" w:color="auto" w:fill="FFFFFF"/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680" w:type="dxa"/>
            <w:tcBorders>
              <w:top w:val="single" w:color="75BD42" w:sz="4" w:space="0"/>
              <w:left w:val="single" w:color="75BD42" w:sz="4" w:space="0"/>
              <w:bottom w:val="single" w:color="75BD42" w:sz="4" w:space="0"/>
              <w:right w:val="double" w:color="75BD42" w:sz="4" w:space="0"/>
            </w:tcBorders>
            <w:shd w:val="clear" w:color="auto" w:fill="FFFFFF"/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</w:tbl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3.制作简易肺模型：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准备（一个塑料瓶、两个气球、一个橡皮筋、一根吸管、剪刀）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制作步骤：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3916045</wp:posOffset>
            </wp:positionH>
            <wp:positionV relativeFrom="paragraph">
              <wp:posOffset>193675</wp:posOffset>
            </wp:positionV>
            <wp:extent cx="1416050" cy="1308735"/>
            <wp:effectExtent l="0" t="0" r="6350" b="12065"/>
            <wp:wrapSquare wrapText="bothSides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rcRect r="889" b="8400"/>
                    <a:stretch>
                      <a:fillRect/>
                    </a:stretch>
                  </pic:blipFill>
                  <pic:spPr>
                    <a:xfrm>
                      <a:off x="0" y="0"/>
                      <a:ext cx="1416050" cy="130873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（1）将塑料瓶底部剪掉，保留瓶身和瓶口。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（2）将一个气球套在瓶口处，用橡皮筋固定。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（3）将另一个气球从中间剪开，用胶带固定在吸管一端，作为模拟的“呼吸膜”。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（4）将吸管插入瓶内，用胶带密封瓶口。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（5）通过按压瓶身，观察气球如何膨胀和收缩，模拟呼吸过程。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default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我发现：____________________________________________</w:t>
      </w:r>
    </w:p>
    <w:p>
      <w:pPr>
        <w:numPr>
          <w:ilvl w:val="0"/>
          <w:numId w:val="0"/>
        </w:numPr>
        <w:ind w:firstLine="420" w:firstLineChars="200"/>
        <w:jc w:val="left"/>
        <w:rPr>
          <w:rFonts w:hint="default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-1149985</wp:posOffset>
            </wp:positionH>
            <wp:positionV relativeFrom="paragraph">
              <wp:posOffset>-883285</wp:posOffset>
            </wp:positionV>
            <wp:extent cx="7738110" cy="10676890"/>
            <wp:effectExtent l="0" t="0" r="8890" b="16510"/>
            <wp:wrapNone/>
            <wp:docPr id="21" name="图片 21" descr="C:\Users\smuser\Desktop\a0e2ae8f8e24410db4dc1e0e8eda3dfb.jpga0e2ae8f8e24410db4dc1e0e8eda3d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\Users\smuser\Desktop\a0e2ae8f8e24410db4dc1e0e8eda3dfb.jpga0e2ae8f8e24410db4dc1e0e8eda3dfb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3811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二</w:t>
      </w:r>
      <w:bookmarkStart w:id="0" w:name="_GoBack"/>
      <w:bookmarkEnd w:id="0"/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、膳食与健康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1.记录一天的饮食：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default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制作一个饮食日志，记录你一天内吃的所有食物。</w:t>
      </w:r>
    </w:p>
    <w:tbl>
      <w:tblPr>
        <w:tblStyle w:val="4"/>
        <w:tblW w:w="860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55"/>
        <w:gridCol w:w="4070"/>
        <w:gridCol w:w="2383"/>
      </w:tblGrid>
      <w:tr>
        <w:trPr>
          <w:trHeight w:val="90" w:hRule="atLeast"/>
        </w:trPr>
        <w:tc>
          <w:tcPr>
            <w:tcW w:w="2155" w:type="dxa"/>
            <w:tcBorders>
              <w:top w:val="double" w:color="ED7D31" w:sz="4" w:space="0"/>
              <w:left w:val="double" w:color="ED7D31" w:sz="4" w:space="0"/>
              <w:bottom w:val="single" w:color="ED7D31" w:sz="4" w:space="0"/>
              <w:right w:val="single" w:color="ED7D31" w:sz="4" w:space="0"/>
              <w:tl2br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default" w:ascii="楷体" w:hAnsi="楷体" w:eastAsia="楷体" w:cs="楷体"/>
                <w:b w:val="0"/>
                <w:color w:val="00000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color w:val="000000"/>
                <w:lang w:val="en-US" w:eastAsia="zh-CN"/>
              </w:rPr>
              <w:t>时间段</w:t>
            </w:r>
          </w:p>
        </w:tc>
        <w:tc>
          <w:tcPr>
            <w:tcW w:w="4070" w:type="dxa"/>
            <w:tcBorders>
              <w:top w:val="double" w:color="ED7D31" w:sz="4" w:space="0"/>
              <w:left w:val="single" w:color="ED7D31" w:sz="4" w:space="0"/>
              <w:bottom w:val="single" w:color="ED7D31" w:sz="4" w:space="0"/>
              <w:right w:val="single" w:color="ED7D31" w:sz="4" w:space="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default" w:ascii="楷体" w:hAnsi="楷体" w:eastAsia="楷体" w:cs="楷体"/>
                <w:b w:val="0"/>
                <w:color w:val="00000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color w:val="000000"/>
                <w:lang w:val="en-US" w:eastAsia="zh-CN"/>
              </w:rPr>
              <w:t>食物种类及数量</w:t>
            </w:r>
          </w:p>
        </w:tc>
        <w:tc>
          <w:tcPr>
            <w:tcW w:w="2383" w:type="dxa"/>
            <w:tcBorders>
              <w:top w:val="double" w:color="ED7D31" w:sz="4" w:space="0"/>
              <w:left w:val="single" w:color="ED7D31" w:sz="4" w:space="0"/>
              <w:bottom w:val="single" w:color="ED7D31" w:sz="4" w:space="0"/>
              <w:right w:val="double" w:color="ED7D31" w:sz="4" w:space="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default" w:ascii="楷体" w:hAnsi="楷体" w:eastAsia="楷体" w:cs="楷体"/>
                <w:b w:val="0"/>
                <w:color w:val="00000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color w:val="000000"/>
                <w:lang w:val="en-US" w:eastAsia="zh-CN"/>
              </w:rPr>
              <w:t>调整</w:t>
            </w:r>
          </w:p>
        </w:tc>
      </w:tr>
      <w:tr>
        <w:trPr>
          <w:trHeight w:val="1594" w:hRule="atLeast"/>
        </w:trPr>
        <w:tc>
          <w:tcPr>
            <w:tcW w:w="2155" w:type="dxa"/>
            <w:tcBorders>
              <w:top w:val="single" w:color="ED7D31" w:sz="4" w:space="0"/>
              <w:left w:val="double" w:color="ED7D31" w:sz="4" w:space="0"/>
              <w:bottom w:val="single" w:color="ED7D31" w:sz="4" w:space="0"/>
              <w:right w:val="single" w:color="ED7D31" w:sz="4" w:space="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eastAsia" w:ascii="楷体" w:hAnsi="楷体" w:eastAsia="楷体" w:cs="楷体"/>
                <w:b w:val="0"/>
                <w:color w:val="00000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color w:val="000000"/>
                <w:sz w:val="24"/>
                <w:szCs w:val="24"/>
                <w:lang w:val="en-US" w:eastAsia="zh-CN"/>
              </w:rPr>
              <w:t>早餐</w:t>
            </w:r>
          </w:p>
        </w:tc>
        <w:tc>
          <w:tcPr>
            <w:tcW w:w="4070" w:type="dxa"/>
            <w:tcBorders>
              <w:top w:val="single" w:color="ED7D31" w:sz="4" w:space="0"/>
              <w:left w:val="single" w:color="ED7D31" w:sz="4" w:space="0"/>
              <w:bottom w:val="single" w:color="ED7D31" w:sz="4" w:space="0"/>
              <w:right w:val="single" w:color="ED7D31" w:sz="4" w:space="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eastAsia" w:ascii="楷体" w:hAnsi="楷体" w:eastAsia="楷体" w:cs="楷体"/>
                <w:b w:val="0"/>
                <w:color w:val="000000"/>
              </w:rPr>
            </w:pPr>
          </w:p>
        </w:tc>
        <w:tc>
          <w:tcPr>
            <w:tcW w:w="2383" w:type="dxa"/>
            <w:tcBorders>
              <w:top w:val="single" w:color="ED7D31" w:sz="4" w:space="0"/>
              <w:left w:val="single" w:color="ED7D31" w:sz="4" w:space="0"/>
              <w:bottom w:val="single" w:color="ED7D31" w:sz="4" w:space="0"/>
              <w:right w:val="double" w:color="ED7D31" w:sz="4" w:space="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eastAsia" w:ascii="楷体" w:hAnsi="楷体" w:eastAsia="楷体" w:cs="楷体"/>
                <w:b w:val="0"/>
                <w:color w:val="000000"/>
              </w:rPr>
            </w:pPr>
          </w:p>
        </w:tc>
      </w:tr>
      <w:tr>
        <w:trPr>
          <w:trHeight w:val="1594" w:hRule="atLeast"/>
        </w:trPr>
        <w:tc>
          <w:tcPr>
            <w:tcW w:w="2155" w:type="dxa"/>
            <w:tcBorders>
              <w:top w:val="single" w:color="ED7D31" w:sz="4" w:space="0"/>
              <w:left w:val="double" w:color="ED7D31" w:sz="4" w:space="0"/>
              <w:bottom w:val="single" w:color="ED7D31" w:sz="4" w:space="0"/>
              <w:right w:val="single" w:color="ED7D31" w:sz="4" w:space="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eastAsia" w:ascii="楷体" w:hAnsi="楷体" w:eastAsia="楷体" w:cs="楷体"/>
                <w:b w:val="0"/>
                <w:color w:val="00000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color w:val="000000"/>
                <w:lang w:val="en-US" w:eastAsia="zh-CN"/>
              </w:rPr>
              <w:t>午餐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eastAsia" w:ascii="楷体" w:hAnsi="楷体" w:eastAsia="楷体" w:cs="楷体"/>
                <w:b w:val="0"/>
                <w:color w:val="000000"/>
              </w:rPr>
            </w:pPr>
          </w:p>
        </w:tc>
        <w:tc>
          <w:tcPr>
            <w:tcW w:w="4070" w:type="dxa"/>
            <w:tcBorders>
              <w:top w:val="single" w:color="ED7D31" w:sz="4" w:space="0"/>
              <w:left w:val="single" w:color="ED7D31" w:sz="4" w:space="0"/>
              <w:bottom w:val="single" w:color="ED7D31" w:sz="4" w:space="0"/>
              <w:right w:val="single" w:color="ED7D31" w:sz="4" w:space="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eastAsia" w:ascii="楷体" w:hAnsi="楷体" w:eastAsia="楷体" w:cs="楷体"/>
                <w:b w:val="0"/>
                <w:color w:val="000000"/>
              </w:rPr>
            </w:pPr>
          </w:p>
        </w:tc>
        <w:tc>
          <w:tcPr>
            <w:tcW w:w="2383" w:type="dxa"/>
            <w:tcBorders>
              <w:top w:val="single" w:color="ED7D31" w:sz="4" w:space="0"/>
              <w:left w:val="single" w:color="ED7D31" w:sz="4" w:space="0"/>
              <w:bottom w:val="single" w:color="ED7D31" w:sz="4" w:space="0"/>
              <w:right w:val="double" w:color="ED7D31" w:sz="4" w:space="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 w:val="0"/>
                <w:color w:val="000000"/>
                <w:sz w:val="24"/>
                <w:szCs w:val="24"/>
              </w:rPr>
            </w:pPr>
          </w:p>
        </w:tc>
      </w:tr>
      <w:tr>
        <w:trPr>
          <w:trHeight w:val="1594" w:hRule="atLeast"/>
        </w:trPr>
        <w:tc>
          <w:tcPr>
            <w:tcW w:w="2155" w:type="dxa"/>
            <w:tcBorders>
              <w:top w:val="single" w:color="ED7D31" w:sz="4" w:space="0"/>
              <w:left w:val="double" w:color="ED7D31" w:sz="4" w:space="0"/>
              <w:bottom w:val="single" w:color="ED7D31" w:sz="4" w:space="0"/>
              <w:right w:val="single" w:color="ED7D31" w:sz="4" w:space="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eastAsia" w:ascii="楷体" w:hAnsi="楷体" w:eastAsia="楷体" w:cs="楷体"/>
                <w:b w:val="0"/>
                <w:color w:val="00000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color w:val="000000"/>
                <w:lang w:val="en-US" w:eastAsia="zh-CN"/>
              </w:rPr>
              <w:t>晚餐</w:t>
            </w:r>
          </w:p>
        </w:tc>
        <w:tc>
          <w:tcPr>
            <w:tcW w:w="4070" w:type="dxa"/>
            <w:tcBorders>
              <w:top w:val="single" w:color="ED7D31" w:sz="4" w:space="0"/>
              <w:left w:val="single" w:color="ED7D31" w:sz="4" w:space="0"/>
              <w:bottom w:val="single" w:color="ED7D31" w:sz="4" w:space="0"/>
              <w:right w:val="single" w:color="ED7D31" w:sz="4" w:space="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eastAsia" w:ascii="楷体" w:hAnsi="楷体" w:eastAsia="楷体" w:cs="楷体"/>
                <w:b w:val="0"/>
                <w:color w:val="000000"/>
              </w:rPr>
            </w:pPr>
          </w:p>
        </w:tc>
        <w:tc>
          <w:tcPr>
            <w:tcW w:w="2383" w:type="dxa"/>
            <w:tcBorders>
              <w:top w:val="single" w:color="ED7D31" w:sz="4" w:space="0"/>
              <w:left w:val="single" w:color="ED7D31" w:sz="4" w:space="0"/>
              <w:bottom w:val="single" w:color="ED7D31" w:sz="4" w:space="0"/>
              <w:right w:val="double" w:color="ED7D31" w:sz="4" w:space="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 w:val="0"/>
                <w:color w:val="000000"/>
                <w:sz w:val="24"/>
                <w:szCs w:val="24"/>
              </w:rPr>
            </w:pPr>
          </w:p>
        </w:tc>
      </w:tr>
      <w:tr>
        <w:trPr>
          <w:trHeight w:val="1594" w:hRule="atLeast"/>
        </w:trPr>
        <w:tc>
          <w:tcPr>
            <w:tcW w:w="2155" w:type="dxa"/>
            <w:tcBorders>
              <w:top w:val="single" w:color="ED7D31" w:sz="4" w:space="0"/>
              <w:left w:val="double" w:color="ED7D31" w:sz="4" w:space="0"/>
              <w:bottom w:val="single" w:color="ED7D31" w:sz="4" w:space="0"/>
              <w:right w:val="single" w:color="ED7D31" w:sz="4" w:space="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default" w:ascii="楷体" w:hAnsi="楷体" w:eastAsia="楷体" w:cs="楷体"/>
                <w:b w:val="0"/>
                <w:color w:val="00000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color w:val="000000"/>
                <w:lang w:val="en-US" w:eastAsia="zh-CN"/>
              </w:rPr>
              <w:t>零食</w:t>
            </w:r>
          </w:p>
        </w:tc>
        <w:tc>
          <w:tcPr>
            <w:tcW w:w="4070" w:type="dxa"/>
            <w:tcBorders>
              <w:top w:val="single" w:color="ED7D31" w:sz="4" w:space="0"/>
              <w:left w:val="single" w:color="ED7D31" w:sz="4" w:space="0"/>
              <w:bottom w:val="single" w:color="ED7D31" w:sz="4" w:space="0"/>
              <w:right w:val="single" w:color="ED7D31" w:sz="4" w:space="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jc w:val="center"/>
              <w:rPr>
                <w:rFonts w:hint="eastAsia" w:ascii="楷体" w:hAnsi="楷体" w:eastAsia="楷体" w:cs="楷体"/>
                <w:b w:val="0"/>
                <w:color w:val="000000"/>
              </w:rPr>
            </w:pPr>
          </w:p>
        </w:tc>
        <w:tc>
          <w:tcPr>
            <w:tcW w:w="2383" w:type="dxa"/>
            <w:tcBorders>
              <w:top w:val="single" w:color="ED7D31" w:sz="4" w:space="0"/>
              <w:left w:val="single" w:color="ED7D31" w:sz="4" w:space="0"/>
              <w:bottom w:val="single" w:color="ED7D31" w:sz="4" w:space="0"/>
              <w:right w:val="double" w:color="ED7D31" w:sz="4" w:space="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 w:val="0"/>
                <w:color w:val="00000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参考资料：一天膳食金字塔</w:t>
      </w:r>
    </w:p>
    <w:p>
      <w:pPr>
        <w:numPr>
          <w:ilvl w:val="0"/>
          <w:numId w:val="0"/>
        </w:numPr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ascii="Arial" w:hAnsi="Arial" w:eastAsia="宋体" w:cs="Arial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1363345</wp:posOffset>
            </wp:positionH>
            <wp:positionV relativeFrom="paragraph">
              <wp:posOffset>86995</wp:posOffset>
            </wp:positionV>
            <wp:extent cx="3091180" cy="2667000"/>
            <wp:effectExtent l="0" t="0" r="7620" b="0"/>
            <wp:wrapSquare wrapText="bothSides"/>
            <wp:docPr id="11" name="图片 6" descr="点击查看图片来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 descr="点击查看图片来源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9118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-1137920</wp:posOffset>
            </wp:positionH>
            <wp:positionV relativeFrom="paragraph">
              <wp:posOffset>-889635</wp:posOffset>
            </wp:positionV>
            <wp:extent cx="7738110" cy="10676890"/>
            <wp:effectExtent l="0" t="0" r="8890" b="16510"/>
            <wp:wrapNone/>
            <wp:docPr id="16" name="图片 16" descr="C:\Users\smuser\Desktop\a0e2ae8f8e24410db4dc1e0e8eda3dfb.jpga0e2ae8f8e24410db4dc1e0e8eda3d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\Users\smuser\Desktop\a0e2ae8f8e24410db4dc1e0e8eda3dfb.jpga0e2ae8f8e24410db4dc1e0e8eda3dfb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3811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2.食物大冒险</w:t>
      </w: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和家人一起玩“食物大冒险”游戏：收集家里的不同食物，把它们放在桌子上，然后根据膳食金字塔的分类方法进行分类。</w:t>
      </w: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337185</wp:posOffset>
                </wp:positionH>
                <wp:positionV relativeFrom="paragraph">
                  <wp:posOffset>729615</wp:posOffset>
                </wp:positionV>
                <wp:extent cx="5080635" cy="2210435"/>
                <wp:effectExtent l="6350" t="6350" r="18415" b="18415"/>
                <wp:wrapNone/>
                <wp:docPr id="18" name="圆角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635" cy="221043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4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6.55pt;margin-top:57.45pt;height:174.05pt;width:400.05pt;z-index:251672576;v-text-anchor:middle;mso-width-relative:page;mso-height-relative:page;" filled="f" stroked="t" coordsize="21600,21600" arcsize="0.166666666666667" o:gfxdata="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BYAAABkcnMvUEsB&#10;AhQAFAAAAAgAh07iQOZX46rYAAAACgEAAA8AAAAAAAAAAQAgAAAAOAAAAGRycy9kb3ducmV2Lnht&#10;bFBLAQIUABQAAAAIAIdO4kBI3KcyjgIAAPwEAAAOAAAAAAAAAAEAIAAAAD0BAABkcnMvZTJvRG9j&#10;LnhtbFBLBQYAAAAABgAGAFkBAAA9BgAAAAA=&#10;">
                <v:fill on="f" focussize="0,0"/>
                <v:stroke weight="1pt" color="#7F6000 [1607]" miterlimit="8" joinstyle="miter" dashstyle="1 1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制作一张“食物名片卡”，记录这些食物属于金字塔的哪个层次，并了解它们的营养价值。</w:t>
      </w: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3612515</wp:posOffset>
            </wp:positionH>
            <wp:positionV relativeFrom="paragraph">
              <wp:posOffset>66040</wp:posOffset>
            </wp:positionV>
            <wp:extent cx="1748790" cy="1686560"/>
            <wp:effectExtent l="0" t="0" r="3810" b="15240"/>
            <wp:wrapNone/>
            <wp:docPr id="22" name="图片 22" descr="109623367&amp;pky97109623367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09623367&amp;pky97109623367&amp;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48790" cy="1686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3.模拟消化过程</w:t>
      </w: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材料准备：一个透明的塑料袋、一些饼干或面包、水。</w:t>
      </w: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实验步骤：</w:t>
      </w: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1.将饼干或面包放入塑料袋，加入一些水。</w:t>
      </w: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2.用手模拟咀嚼，将饼干或面包捏碎。</w:t>
      </w: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3.观察食物在塑料袋中的变化，模拟胃的消化作用。</w:t>
      </w: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222250</wp:posOffset>
                </wp:positionH>
                <wp:positionV relativeFrom="paragraph">
                  <wp:posOffset>389890</wp:posOffset>
                </wp:positionV>
                <wp:extent cx="5080635" cy="2073910"/>
                <wp:effectExtent l="6350" t="6350" r="18415" b="27940"/>
                <wp:wrapNone/>
                <wp:docPr id="17" name="圆角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635" cy="207391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4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.5pt;margin-top:30.7pt;height:163.3pt;width:400.05pt;z-index:251671552;v-text-anchor:middle;mso-width-relative:page;mso-height-relative:page;" filled="f" stroked="t" coordsize="21600,21600" arcsize="0.166666666666667" o:gfxdata="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FgAAAGRycy9QSwEC&#10;FAAUAAAACACHTuJAI+ywstYAAAAJAQAADwAAAAAAAAABACAAAAA4AAAAZHJzL2Rvd25yZXYueG1s&#10;UEsBAhQAFAAAAAgAh07iQAV13pKPAgAA/AQAAA4AAAAAAAAAAQAgAAAAOwEAAGRycy9lMm9Eb2Mu&#10;eG1sUEsFBgAAAAAGAAYAWQEAADwGAAAAAA==&#10;">
                <v:fill on="f" focussize="0,0"/>
                <v:stroke weight="1pt" color="#7F6000 [1607]" miterlimit="8" joinstyle="miter" dashstyle="1 1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我的实验过程（画图或者文字）</w:t>
      </w:r>
    </w:p>
    <w:p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504190</wp:posOffset>
            </wp:positionH>
            <wp:positionV relativeFrom="paragraph">
              <wp:posOffset>240665</wp:posOffset>
            </wp:positionV>
            <wp:extent cx="2357755" cy="1571625"/>
            <wp:effectExtent l="0" t="0" r="4445" b="3175"/>
            <wp:wrapNone/>
            <wp:docPr id="19" name="图片 19" descr="199427550&amp;pky92199427550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99427550&amp;pky92199427550&amp;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5775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firstLine="560" w:firstLineChars="200"/>
        <w:jc w:val="left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left"/>
        <w:rPr>
          <w:rFonts w:hint="default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left"/>
        <w:rPr>
          <w:rFonts w:hint="default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Symbol">
    <w:altName w:val="Kingsoft Sig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ourier New">
    <w:panose1 w:val="02070609020205090404"/>
    <w:charset w:val="00"/>
    <w:family w:val="auto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iwiaGRpZCI6IjY1YzlmYjRjN2ZiMWRhZTdkNjg0ZDgxYzY3NzZiZTc5IiwidXNlckNvdW50IjoyfQ=="/>
  </w:docVars>
  <w:rsids>
    <w:rsidRoot w:val="08156D95"/>
    <w:rsid w:val="08156D95"/>
    <w:rsid w:val="110B7DF0"/>
    <w:rsid w:val="2BF505B1"/>
    <w:rsid w:val="42162AF7"/>
    <w:rsid w:val="7FFF3F18"/>
    <w:rsid w:val="BDEF9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apple/Library/Containers/com.kingsoft.wpsoffice.mac/Data/C:\Users\Administrator\AppData\Roaming\kingsoft\office6\templates\download\4d0e3c8c-3228-492d-ad82-0900cb6f702b\&#21487;&#29233;&#21345;&#36890;&#31616;&#21333;&#36793;&#26694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可爱卡通简单边框信纸.docx</Template>
  <Pages>6</Pages>
  <Words>162</Words>
  <Characters>162</Characters>
  <Lines>0</Lines>
  <Paragraphs>0</Paragraphs>
  <TotalTime>17</TotalTime>
  <ScaleCrop>false</ScaleCrop>
  <LinksUpToDate>false</LinksUpToDate>
  <CharactersWithSpaces>162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2024-06-06T23:44:00Z</dcterms:created>
  <dc:creator>Fay</dc:creator>
  <cp:lastModifiedBy>@JiangTN</cp:lastModifiedBy>
  <dcterms:modified xsi:type="dcterms:W3CDTF">2024-06-24T18:59:11Z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KSOTemplateUUID">
    <vt:lpwstr>v1.0_mb_YY7Hh+CdLH1tV5BdFHX5Cw==</vt:lpwstr>
  </property>
  <property fmtid="{D5CDD505-2E9C-101B-9397-08002B2CF9AE}" pid="4" name="ICV">
    <vt:lpwstr>163861B4346805AEBD4B6866AFC70EB1_43</vt:lpwstr>
  </property>
</Properties>
</file>